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6F42E2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val="es-MX" w:eastAsia="es-MX"/>
              </w:rPr>
              <w:drawing>
                <wp:inline distT="0" distB="0" distL="0" distR="0">
                  <wp:extent cx="2057399" cy="20193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dia.jp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604" cy="202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6F42E2" w:rsidP="006F42E2">
            <w:pPr>
              <w:pStyle w:val="Ttulo"/>
            </w:pPr>
            <w:r>
              <w:t>Nadia Arlen</w:t>
            </w:r>
            <w:r w:rsidR="003D1B71" w:rsidRPr="00665F95">
              <w:rPr>
                <w:lang w:bidi="es-ES"/>
              </w:rPr>
              <w:br/>
            </w:r>
            <w:r>
              <w:t>Rodríguez Meza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E7054B" w:rsidRDefault="003D1B71" w:rsidP="00F20161">
            <w:pPr>
              <w:pStyle w:val="Ttulo2"/>
            </w:pPr>
            <w:r w:rsidRPr="00F20161">
              <w:t>Experiencia</w:t>
            </w:r>
          </w:p>
          <w:p w:rsidR="003D1B71" w:rsidRPr="000B0C12" w:rsidRDefault="00B216B1" w:rsidP="00E7054B">
            <w:r w:rsidRPr="000B0C12">
              <w:t>Agosto-</w:t>
            </w:r>
            <w:r w:rsidR="006E0214" w:rsidRPr="000B0C12">
              <w:t>Diciembre 2020</w:t>
            </w:r>
          </w:p>
          <w:p w:rsidR="00B54A80" w:rsidRDefault="00421325" w:rsidP="00E7054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Auxiliar </w:t>
            </w:r>
            <w:r w:rsidR="00407988">
              <w:rPr>
                <w:b/>
                <w:bCs/>
              </w:rPr>
              <w:t>Administrativo</w:t>
            </w:r>
          </w:p>
          <w:p w:rsidR="00407988" w:rsidRPr="00E573BF" w:rsidRDefault="00407988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>Llevar el control de las entradas de chile rojo</w:t>
            </w:r>
            <w:r w:rsidR="00E573BF">
              <w:t>.</w:t>
            </w:r>
          </w:p>
          <w:p w:rsidR="00E573BF" w:rsidRPr="00173AA4" w:rsidRDefault="00E573BF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>Elaboración de las papeletas de ent</w:t>
            </w:r>
            <w:r w:rsidR="000B0C12">
              <w:t>rada</w:t>
            </w:r>
            <w:r>
              <w:t xml:space="preserve">s </w:t>
            </w:r>
            <w:r w:rsidR="004310F1">
              <w:t>de chile rojo y salida en chile seco o chipotle</w:t>
            </w:r>
            <w:r w:rsidR="00173AA4">
              <w:t>:</w:t>
            </w:r>
          </w:p>
          <w:p w:rsidR="00173AA4" w:rsidRPr="009852A7" w:rsidRDefault="00173AA4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>En la papeleta se anota fecha de ent</w:t>
            </w:r>
            <w:r w:rsidR="00E36EC8">
              <w:t>rad</w:t>
            </w:r>
            <w:r>
              <w:t>a,</w:t>
            </w:r>
            <w:r w:rsidR="00E36EC8">
              <w:t xml:space="preserve"> </w:t>
            </w:r>
            <w:r>
              <w:t>salida</w:t>
            </w:r>
            <w:r w:rsidR="00E36EC8">
              <w:t xml:space="preserve">, </w:t>
            </w:r>
            <w:r w:rsidR="00FA173B">
              <w:t>peso de entrada, salida</w:t>
            </w:r>
            <w:r w:rsidR="00EC23FF">
              <w:t>,</w:t>
            </w:r>
            <w:r w:rsidR="00A04E70">
              <w:t xml:space="preserve"> </w:t>
            </w:r>
            <w:r w:rsidR="007429B3">
              <w:t xml:space="preserve">hornero y fecha en el que se </w:t>
            </w:r>
            <w:proofErr w:type="spellStart"/>
            <w:r w:rsidR="007429B3">
              <w:t>genero</w:t>
            </w:r>
            <w:proofErr w:type="spellEnd"/>
            <w:r w:rsidR="007429B3">
              <w:t xml:space="preserve"> el pago.</w:t>
            </w:r>
          </w:p>
          <w:p w:rsidR="00680969" w:rsidRPr="00680969" w:rsidRDefault="009852A7" w:rsidP="00680969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>Dar de alta las papeletas en el sistema utilizado.</w:t>
            </w:r>
          </w:p>
          <w:p w:rsidR="007429B3" w:rsidRPr="00275AF1" w:rsidRDefault="00275AF1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>Llevar el control de los kilos que se pagaran en la semana.</w:t>
            </w:r>
          </w:p>
          <w:p w:rsidR="00275AF1" w:rsidRPr="00680969" w:rsidRDefault="009A5E5A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Realizar aproximados de kilos, para que se genere el pago completo de todos los </w:t>
            </w:r>
            <w:r w:rsidR="00FD37E6">
              <w:t>horneros</w:t>
            </w:r>
            <w:r>
              <w:t>.</w:t>
            </w:r>
          </w:p>
          <w:p w:rsidR="00680969" w:rsidRPr="004F5250" w:rsidRDefault="00680969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Realizar inventarios </w:t>
            </w:r>
            <w:r w:rsidR="00F6643C">
              <w:t>por mes de agro-</w:t>
            </w:r>
            <w:r w:rsidR="004F5250">
              <w:t>químicos</w:t>
            </w:r>
            <w:r w:rsidR="00F6643C">
              <w:t xml:space="preserve"> y fertilizantes</w:t>
            </w:r>
            <w:r w:rsidR="004F5250">
              <w:t>.</w:t>
            </w:r>
          </w:p>
          <w:p w:rsidR="004F5250" w:rsidRPr="009A5E5A" w:rsidRDefault="004F5250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Dar entrada y salida </w:t>
            </w:r>
            <w:r w:rsidR="00E80A25">
              <w:t>a los productos.</w:t>
            </w:r>
          </w:p>
          <w:p w:rsidR="009A5E5A" w:rsidRPr="00FE0A1F" w:rsidRDefault="00FD37E6" w:rsidP="00407988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Llevar el control </w:t>
            </w:r>
            <w:r w:rsidR="006D1E2B">
              <w:t xml:space="preserve">del diésel </w:t>
            </w:r>
            <w:r w:rsidR="00B1217D">
              <w:t xml:space="preserve">que se utiliza en </w:t>
            </w:r>
            <w:r w:rsidR="00E316A5">
              <w:t>los ranchos de Sinaloa</w:t>
            </w:r>
            <w:r w:rsidR="00FE0A1F">
              <w:t>, teniendo contacto con personas de aquella ciudad.</w:t>
            </w:r>
          </w:p>
          <w:p w:rsidR="00E80A25" w:rsidRPr="00E80A25" w:rsidRDefault="00B4316C" w:rsidP="00E80A25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Obtener rendimientos de los litros </w:t>
            </w:r>
            <w:r w:rsidR="00F93E64">
              <w:t xml:space="preserve">por hora que </w:t>
            </w:r>
            <w:r w:rsidR="002064A4">
              <w:t>se utilizan</w:t>
            </w:r>
            <w:r w:rsidR="00894231">
              <w:t xml:space="preserve"> en las bombas y tractores.</w:t>
            </w:r>
          </w:p>
          <w:p w:rsidR="00E80A25" w:rsidRPr="00E80A25" w:rsidRDefault="00BF4A8B" w:rsidP="00E80A25">
            <w:pPr>
              <w:pStyle w:val="Prrafodelista"/>
              <w:numPr>
                <w:ilvl w:val="0"/>
                <w:numId w:val="24"/>
              </w:numPr>
              <w:rPr>
                <w:b/>
                <w:bCs/>
              </w:rPr>
            </w:pPr>
            <w:r>
              <w:t xml:space="preserve">Toda información se envía a mi Jefe Directo a su solicitud. </w:t>
            </w:r>
          </w:p>
          <w:p w:rsidR="00407988" w:rsidRPr="00B54A80" w:rsidRDefault="00407988" w:rsidP="00E7054B">
            <w:pPr>
              <w:rPr>
                <w:b/>
                <w:bCs/>
              </w:rPr>
            </w:pPr>
          </w:p>
          <w:p w:rsidR="003D1B71" w:rsidRPr="00665F95" w:rsidRDefault="006F42E2" w:rsidP="00665F95">
            <w:pPr>
              <w:pStyle w:val="Fechas"/>
              <w:spacing w:line="216" w:lineRule="auto"/>
            </w:pPr>
            <w:r>
              <w:t>Septiembre 2019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 w:rsidR="005B0727">
              <w:t>abril</w:t>
            </w:r>
            <w:r>
              <w:t xml:space="preserve"> 2020</w:t>
            </w:r>
          </w:p>
          <w:p w:rsidR="003D1B71" w:rsidRPr="006F42E2" w:rsidRDefault="00D0373F" w:rsidP="00665F95">
            <w:pPr>
              <w:pStyle w:val="Experiencia"/>
              <w:spacing w:line="216" w:lineRule="auto"/>
              <w:rPr>
                <w:rFonts w:eastAsia="Calibri"/>
                <w:b/>
                <w:lang w:bidi="es-ES"/>
              </w:rPr>
            </w:pPr>
            <w:r w:rsidRPr="006F42E2">
              <w:rPr>
                <w:rStyle w:val="Textoennegrita"/>
                <w:rFonts w:eastAsia="Calibri"/>
                <w:b w:val="0"/>
                <w:lang w:bidi="es-ES"/>
              </w:rPr>
              <w:t xml:space="preserve"> </w:t>
            </w:r>
            <w:r w:rsidR="003D1B71" w:rsidRPr="006F42E2">
              <w:rPr>
                <w:b/>
                <w:bCs/>
              </w:rPr>
              <w:t xml:space="preserve">• </w:t>
            </w:r>
            <w:r w:rsidR="006F42E2" w:rsidRPr="006F42E2">
              <w:rPr>
                <w:rFonts w:eastAsia="Calibri"/>
                <w:b/>
                <w:lang w:bidi="es-ES"/>
              </w:rPr>
              <w:t>Auxiliar administrativa</w:t>
            </w:r>
            <w:r w:rsidR="003D1B71" w:rsidRPr="006F42E2">
              <w:rPr>
                <w:rStyle w:val="Textoennegrita"/>
                <w:rFonts w:eastAsia="Calibri"/>
                <w:b w:val="0"/>
                <w:lang w:bidi="es-ES"/>
              </w:rPr>
              <w:t xml:space="preserve"> • </w:t>
            </w:r>
            <w:r w:rsidR="006F42E2" w:rsidRPr="006F42E2">
              <w:rPr>
                <w:rFonts w:eastAsia="Calibri"/>
                <w:b/>
                <w:lang w:bidi="es-ES"/>
              </w:rPr>
              <w:t>Junta Local de sanidad Vegetal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Atención a visitas, personas que requieran información o deseen realizar algún trámite. Así como también a los </w:t>
            </w: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  <w:u w:val="single"/>
              </w:rPr>
              <w:t>Inspectores</w:t>
            </w: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 de las casetas </w:t>
            </w: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  <w:u w:val="single"/>
              </w:rPr>
              <w:t>Fitosanitarias</w:t>
            </w: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.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Verificación de las papeletas llenadas por los Inspectores por motivo del transporte de vegetales o alguna cosecha, esto para el control de plaga.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Control y manejo de efectivo de los mismos inspectores y personas que acuden para notificar que transportan consigo algún vegetal o cosecha. De esta forma se maneja un costo por kilogramo de acuerdo al producto.</w:t>
            </w: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ab/>
              <w:t xml:space="preserve"> 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lastRenderedPageBreak/>
              <w:t>Control de las papeletas, ya que se tienen que llevar un control de las mismas.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Realizar depósitos a los bancos o el banco correspondiente.</w:t>
            </w:r>
          </w:p>
          <w:p w:rsidR="006F42E2" w:rsidRPr="006F42E2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i/>
                <w:color w:val="0F243E"/>
                <w:highlight w:val="white"/>
              </w:rPr>
            </w:pPr>
            <w:r w:rsidRPr="006F42E2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Apoyo en lo solicitado a mi Jefe directo.</w:t>
            </w:r>
          </w:p>
          <w:p w:rsidR="00C4698A" w:rsidRDefault="00C4698A" w:rsidP="00665F95">
            <w:pPr>
              <w:pStyle w:val="Fechas"/>
              <w:spacing w:line="216" w:lineRule="auto"/>
            </w:pPr>
          </w:p>
          <w:p w:rsidR="003D1B71" w:rsidRPr="00665F95" w:rsidRDefault="006F42E2" w:rsidP="00665F95">
            <w:pPr>
              <w:pStyle w:val="Fechas"/>
              <w:spacing w:line="216" w:lineRule="auto"/>
            </w:pPr>
            <w:r>
              <w:t>Enero 2019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 w:rsidR="005B0727">
              <w:t>mayo</w:t>
            </w:r>
            <w:r>
              <w:t xml:space="preserve"> 2020</w:t>
            </w:r>
          </w:p>
          <w:p w:rsidR="003D1B71" w:rsidRDefault="00D0373F" w:rsidP="00665F95">
            <w:pPr>
              <w:pStyle w:val="Experiencia"/>
              <w:spacing w:line="216" w:lineRule="auto"/>
              <w:rPr>
                <w:b/>
              </w:rPr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F42E2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 w:rsidR="006F42E2" w:rsidRPr="006F42E2">
              <w:rPr>
                <w:b/>
              </w:rPr>
              <w:t xml:space="preserve">Asesor de ventas </w:t>
            </w:r>
            <w:r w:rsidR="006F42E2" w:rsidRPr="006F42E2">
              <w:rPr>
                <w:rStyle w:val="Textoennegrita"/>
                <w:rFonts w:eastAsia="Calibri"/>
                <w:b w:val="0"/>
                <w:lang w:bidi="es-ES"/>
              </w:rPr>
              <w:t>•</w:t>
            </w:r>
            <w:r w:rsidR="003D1B71" w:rsidRPr="006F42E2">
              <w:rPr>
                <w:rStyle w:val="Textoennegrita"/>
                <w:rFonts w:eastAsia="Calibri"/>
                <w:b w:val="0"/>
                <w:lang w:bidi="es-ES"/>
              </w:rPr>
              <w:t xml:space="preserve"> </w:t>
            </w:r>
            <w:proofErr w:type="spellStart"/>
            <w:r w:rsidR="006F42E2" w:rsidRPr="006F42E2">
              <w:rPr>
                <w:b/>
              </w:rPr>
              <w:t>Interceramic</w:t>
            </w:r>
            <w:proofErr w:type="spellEnd"/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Atención a clientes.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Realizar cotizaciones. 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Asesoramiento al cliente sobre los materiales, o muebles de baño.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Guiar al cliente sobre su remodelación a realizar.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Realizar los cobros de los materiales adquiridos 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Cortes de caja</w:t>
            </w:r>
          </w:p>
          <w:p w:rsidR="006F42E2" w:rsidRPr="00F76805" w:rsidRDefault="006F42E2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Seguimiento de cartera.</w:t>
            </w:r>
          </w:p>
          <w:p w:rsidR="006F42E2" w:rsidRPr="00665F95" w:rsidRDefault="006F42E2" w:rsidP="00665F95">
            <w:pPr>
              <w:pStyle w:val="Experiencia"/>
              <w:spacing w:line="216" w:lineRule="auto"/>
            </w:pPr>
          </w:p>
          <w:p w:rsidR="003D1B71" w:rsidRPr="00665F95" w:rsidRDefault="00230F36" w:rsidP="00665F95">
            <w:pPr>
              <w:pStyle w:val="Fechas"/>
              <w:spacing w:line="216" w:lineRule="auto"/>
            </w:pPr>
            <w:r>
              <w:t>Septiembre 2018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 w:rsidR="005B0727">
              <w:t>enero</w:t>
            </w:r>
            <w:r>
              <w:t xml:space="preserve"> 2019</w:t>
            </w:r>
          </w:p>
          <w:p w:rsidR="003D1B71" w:rsidRDefault="00D0373F" w:rsidP="00665F95">
            <w:pPr>
              <w:pStyle w:val="Experiencia"/>
              <w:spacing w:line="216" w:lineRule="auto"/>
              <w:rPr>
                <w:b/>
              </w:rPr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 w:rsidR="00230F36" w:rsidRPr="00230F36">
              <w:rPr>
                <w:b/>
              </w:rPr>
              <w:t>Asistente de Dirección</w:t>
            </w:r>
            <w:r w:rsidR="003D1B71"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 • </w:t>
            </w:r>
            <w:r w:rsidR="00230F36" w:rsidRPr="00230F36">
              <w:rPr>
                <w:b/>
              </w:rPr>
              <w:t>Flex</w:t>
            </w:r>
          </w:p>
          <w:p w:rsidR="00230F36" w:rsidRPr="005B0727" w:rsidRDefault="00230F36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Actualización diaria de tableros gráficos relacionados con el área de producción.</w:t>
            </w:r>
          </w:p>
          <w:p w:rsidR="00230F36" w:rsidRPr="005B0727" w:rsidRDefault="00230F36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Realizar reportes de tiempo muerto, horas extras.</w:t>
            </w:r>
          </w:p>
          <w:p w:rsidR="00230F36" w:rsidRPr="005B0727" w:rsidRDefault="00230F36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Actualización semanal de un programa i-</w:t>
            </w:r>
            <w:proofErr w:type="spellStart"/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Nexus</w:t>
            </w:r>
            <w:proofErr w:type="spellEnd"/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, donde en el cual se reúne información de eficiencia, tiempo muerto, </w:t>
            </w:r>
            <w:proofErr w:type="spellStart"/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scrap</w:t>
            </w:r>
            <w:proofErr w:type="spellEnd"/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.</w:t>
            </w:r>
          </w:p>
          <w:p w:rsidR="00230F36" w:rsidRPr="00F76805" w:rsidRDefault="00230F36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</w:pPr>
            <w:r w:rsidRPr="005B0727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Diferentes reportes que me solicitaba el Director de Producción</w:t>
            </w:r>
            <w:r w:rsidRPr="00F76805"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.</w:t>
            </w:r>
          </w:p>
          <w:p w:rsidR="00230F36" w:rsidRPr="00665F95" w:rsidRDefault="00230F36" w:rsidP="00230F36">
            <w:pPr>
              <w:pStyle w:val="Fechas"/>
              <w:spacing w:line="216" w:lineRule="auto"/>
            </w:pPr>
            <w:r>
              <w:t>Enero 2016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</w:t>
            </w:r>
            <w:r w:rsidR="005B0727">
              <w:rPr>
                <w:rFonts w:eastAsia="Calibri"/>
                <w:lang w:bidi="es-ES"/>
              </w:rPr>
              <w:t>agosto</w:t>
            </w:r>
            <w:r>
              <w:t xml:space="preserve"> 2018</w:t>
            </w:r>
          </w:p>
          <w:p w:rsidR="00230F36" w:rsidRDefault="00230F36" w:rsidP="00665F95">
            <w:pPr>
              <w:pStyle w:val="Experiencia"/>
              <w:spacing w:line="216" w:lineRule="auto"/>
              <w:rPr>
                <w:b/>
              </w:rPr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>
              <w:rPr>
                <w:b/>
              </w:rPr>
              <w:t xml:space="preserve">Ejecutivo de </w:t>
            </w:r>
            <w:r w:rsidR="00C4698A">
              <w:rPr>
                <w:b/>
              </w:rPr>
              <w:t xml:space="preserve">cuenta </w:t>
            </w:r>
            <w:r w:rsidR="00C4698A" w:rsidRPr="00230F36">
              <w:rPr>
                <w:rStyle w:val="Textoennegrita"/>
                <w:rFonts w:eastAsia="Calibri"/>
                <w:b w:val="0"/>
                <w:lang w:bidi="es-ES"/>
              </w:rPr>
              <w:t>•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 </w:t>
            </w:r>
            <w:r>
              <w:rPr>
                <w:b/>
              </w:rPr>
              <w:t>HSBC</w:t>
            </w:r>
          </w:p>
          <w:p w:rsidR="00F76805" w:rsidRPr="00F76805" w:rsidRDefault="00F76805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Atención a clientes, de la misma manera tratar de resolver y asesorar al cliente para que tome sus mejores decisiones.</w:t>
            </w:r>
          </w:p>
          <w:p w:rsidR="00F76805" w:rsidRPr="00F76805" w:rsidRDefault="00F76805" w:rsidP="00F76805">
            <w:pPr>
              <w:pStyle w:val="Experiencia"/>
              <w:numPr>
                <w:ilvl w:val="0"/>
                <w:numId w:val="23"/>
              </w:numPr>
              <w:spacing w:line="216" w:lineRule="auto"/>
              <w:rPr>
                <w:b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Promocionar los productos que se manejan en el banco, así mismo dar paso al cumplimiento de las metas individuales establecidas</w:t>
            </w:r>
            <w:r>
              <w:rPr>
                <w:rFonts w:ascii="Times New Roman" w:eastAsia="Times New Roman" w:hAnsi="Times New Roman" w:cs="Times New Roman"/>
                <w:color w:val="0F243E"/>
              </w:rPr>
              <w:t>.</w:t>
            </w:r>
          </w:p>
          <w:p w:rsidR="00F76805" w:rsidRPr="00F76805" w:rsidRDefault="00F76805" w:rsidP="00F76805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Cumplir con la cartera de clientes que semana con semana se debe de retroalimentación para llegar al 100% en cada una de las variables.</w:t>
            </w:r>
          </w:p>
          <w:p w:rsidR="005B0727" w:rsidRPr="00F76805" w:rsidRDefault="005B0727" w:rsidP="005B0727">
            <w:pPr>
              <w:pStyle w:val="LO-normal"/>
              <w:keepNext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lastRenderedPageBreak/>
              <w:t>Realizar las tareas administrativas asignadas</w:t>
            </w:r>
            <w:proofErr w:type="gramStart"/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 </w:t>
            </w: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como</w:t>
            </w:r>
            <w:proofErr w:type="gramEnd"/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 xml:space="preserve"> enviar cada uno de los expedientes de los clientes para su debida integración.</w:t>
            </w:r>
          </w:p>
          <w:p w:rsidR="00F76805" w:rsidRDefault="005B0727" w:rsidP="00F76805">
            <w:pPr>
              <w:pStyle w:val="Experiencia"/>
              <w:numPr>
                <w:ilvl w:val="0"/>
                <w:numId w:val="23"/>
              </w:numPr>
              <w:spacing w:line="216" w:lineRule="auto"/>
              <w:rPr>
                <w:b/>
              </w:rPr>
            </w:pP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Cumplir con los parámetros y lineamentos establecidos para la debida identificación de nuestros clientes. </w:t>
            </w:r>
            <w:r w:rsidRPr="00F76805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ab/>
            </w:r>
          </w:p>
          <w:p w:rsidR="00F76805" w:rsidRPr="00070B58" w:rsidRDefault="00F76805" w:rsidP="005B0727">
            <w:pPr>
              <w:pStyle w:val="LO-normal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left="360" w:right="-360"/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</w:pPr>
          </w:p>
          <w:p w:rsidR="00F76805" w:rsidRPr="00F76805" w:rsidRDefault="00F76805" w:rsidP="00F76805">
            <w:pPr>
              <w:pStyle w:val="LO-normal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left="360" w:right="-36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</w:p>
          <w:p w:rsidR="00C4698A" w:rsidRDefault="00C4698A" w:rsidP="00C4698A">
            <w:pPr>
              <w:pStyle w:val="Fechas"/>
              <w:spacing w:line="216" w:lineRule="auto"/>
            </w:pPr>
          </w:p>
          <w:p w:rsidR="00C4698A" w:rsidRDefault="00C4698A" w:rsidP="00C4698A">
            <w:pPr>
              <w:pStyle w:val="Fechas"/>
              <w:spacing w:line="216" w:lineRule="auto"/>
            </w:pPr>
          </w:p>
          <w:p w:rsidR="00C4698A" w:rsidRDefault="00C4698A" w:rsidP="00C4698A">
            <w:pPr>
              <w:pStyle w:val="Fechas"/>
              <w:spacing w:line="216" w:lineRule="auto"/>
            </w:pPr>
          </w:p>
          <w:p w:rsidR="00C4698A" w:rsidRDefault="00C4698A" w:rsidP="00C4698A">
            <w:pPr>
              <w:pStyle w:val="Fechas"/>
              <w:spacing w:line="216" w:lineRule="auto"/>
            </w:pPr>
          </w:p>
          <w:p w:rsidR="00C4698A" w:rsidRPr="00665F95" w:rsidRDefault="00C4698A" w:rsidP="00C4698A">
            <w:pPr>
              <w:pStyle w:val="Fechas"/>
              <w:spacing w:line="216" w:lineRule="auto"/>
            </w:pPr>
            <w:r>
              <w:t>Julio 2015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</w:t>
            </w:r>
            <w:r w:rsidR="005B0727">
              <w:rPr>
                <w:rFonts w:eastAsia="Calibri"/>
                <w:lang w:bidi="es-ES"/>
              </w:rPr>
              <w:t>enero</w:t>
            </w:r>
            <w:r>
              <w:t xml:space="preserve"> 2016</w:t>
            </w:r>
          </w:p>
          <w:p w:rsidR="00C4698A" w:rsidRDefault="00C4698A" w:rsidP="00C4698A">
            <w:pPr>
              <w:pStyle w:val="Experiencia"/>
              <w:spacing w:line="216" w:lineRule="auto"/>
              <w:rPr>
                <w:b/>
              </w:rPr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>
              <w:rPr>
                <w:b/>
              </w:rPr>
              <w:t xml:space="preserve">Ejecutivo de </w:t>
            </w:r>
            <w:r w:rsidR="00F76805">
              <w:rPr>
                <w:b/>
              </w:rPr>
              <w:t>servicio</w:t>
            </w:r>
            <w:r>
              <w:rPr>
                <w:b/>
              </w:rPr>
              <w:t xml:space="preserve"> 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>
              <w:rPr>
                <w:b/>
              </w:rPr>
              <w:t>HSBC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Manejo de efectivo.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Recepción de pagos de usuarios y clientes.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Promover los diferentes productos que se manejan en el banco para que con algún ejecutivo de venta se concrete la venta.</w:t>
            </w:r>
          </w:p>
          <w:p w:rsidR="00C4698A" w:rsidRDefault="00C4698A" w:rsidP="00F76805">
            <w:pPr>
              <w:pStyle w:val="Experiencia"/>
              <w:numPr>
                <w:ilvl w:val="0"/>
                <w:numId w:val="23"/>
              </w:numP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Realizar la integración de los expedientes</w:t>
            </w:r>
          </w:p>
          <w:p w:rsidR="00C4698A" w:rsidRDefault="00C4698A" w:rsidP="00C4698A">
            <w:pPr>
              <w:pStyle w:val="Experiencia"/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</w:p>
          <w:p w:rsidR="00C4698A" w:rsidRPr="00665F95" w:rsidRDefault="00C4698A" w:rsidP="00C4698A">
            <w:pPr>
              <w:pStyle w:val="Fechas"/>
              <w:spacing w:line="216" w:lineRule="auto"/>
            </w:pPr>
            <w:r>
              <w:t>Septiembre 2013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Noviembre</w:t>
            </w:r>
            <w:r>
              <w:t>2013</w:t>
            </w:r>
          </w:p>
          <w:p w:rsidR="00C4698A" w:rsidRDefault="00C4698A" w:rsidP="00C4698A">
            <w:pPr>
              <w:pStyle w:val="Experiencia"/>
              <w:spacing w:line="216" w:lineRule="auto"/>
              <w:rPr>
                <w:b/>
              </w:rPr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>
              <w:rPr>
                <w:b/>
              </w:rPr>
              <w:t xml:space="preserve">Asistente de gerencia </w:t>
            </w:r>
            <w:r w:rsidRPr="00230F36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>
              <w:rPr>
                <w:b/>
              </w:rPr>
              <w:t>MANPOWER AGENCIA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Asistir al gerente de la planta: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Manejo de agenda, llevar a cabo los diferentes reportes solicitados, administrar los archivos de documentos importantes bajo resguardo.</w:t>
            </w:r>
          </w:p>
          <w:p w:rsid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Dar atención a clientes vía telefónica como personal sobre los productos que se manejan.</w:t>
            </w:r>
          </w:p>
          <w:p w:rsidR="00C4698A" w:rsidRPr="00C4698A" w:rsidRDefault="00C4698A" w:rsidP="00C4698A">
            <w:pPr>
              <w:pStyle w:val="Experienci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Style w:val="Textoennegrita"/>
                <w:rFonts w:eastAsia="Calibri"/>
                <w:color w:val="auto"/>
                <w:lang w:bidi="es-ES"/>
              </w:rPr>
            </w:pP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Auditor de Mercado </w:t>
            </w:r>
            <w:r w:rsidR="005B0727" w:rsidRPr="00C4698A">
              <w:rPr>
                <w:rStyle w:val="Textoennegrita"/>
                <w:rFonts w:eastAsia="Calibri"/>
                <w:color w:val="auto"/>
                <w:lang w:bidi="es-ES"/>
              </w:rPr>
              <w:t>diciembre</w:t>
            </w: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 2013-</w:t>
            </w:r>
            <w:r w:rsidR="005B0727" w:rsidRPr="00C4698A">
              <w:rPr>
                <w:rStyle w:val="Textoennegrita"/>
                <w:rFonts w:eastAsia="Calibri"/>
                <w:color w:val="auto"/>
                <w:lang w:bidi="es-ES"/>
              </w:rPr>
              <w:t>octubre</w:t>
            </w: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 2014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Autorización de clientes nuevos.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Realizar los reportes correspondientes de mi área.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Ubicación de clientes en programa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Administración de las rutas a los vendedores para el conocimiento y ubicación de sus clientes.</w:t>
            </w:r>
          </w:p>
          <w:p w:rsid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Validación de los mismos en campo.</w:t>
            </w:r>
          </w:p>
          <w:p w:rsidR="00C4698A" w:rsidRPr="00C4698A" w:rsidRDefault="00C4698A" w:rsidP="00C4698A">
            <w:pPr>
              <w:pStyle w:val="Experienci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Style w:val="Textoennegrita"/>
                <w:rFonts w:eastAsia="Calibri"/>
                <w:color w:val="auto"/>
                <w:lang w:bidi="es-ES"/>
              </w:rPr>
            </w:pP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Auxiliar Administrativo </w:t>
            </w:r>
            <w:r w:rsidR="005B0727" w:rsidRPr="00C4698A">
              <w:rPr>
                <w:rStyle w:val="Textoennegrita"/>
                <w:rFonts w:eastAsia="Calibri"/>
                <w:color w:val="auto"/>
                <w:lang w:bidi="es-ES"/>
              </w:rPr>
              <w:t>diciembre</w:t>
            </w: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 2014 a </w:t>
            </w:r>
            <w:r w:rsidR="005B0727" w:rsidRPr="00C4698A">
              <w:rPr>
                <w:rStyle w:val="Textoennegrita"/>
                <w:rFonts w:eastAsia="Calibri"/>
                <w:color w:val="auto"/>
                <w:lang w:bidi="es-ES"/>
              </w:rPr>
              <w:t>marzo</w:t>
            </w:r>
            <w:r w:rsidRPr="00C4698A">
              <w:rPr>
                <w:rStyle w:val="Textoennegrita"/>
                <w:rFonts w:eastAsia="Calibri"/>
                <w:color w:val="auto"/>
                <w:lang w:bidi="es-ES"/>
              </w:rPr>
              <w:t xml:space="preserve"> 2015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lastRenderedPageBreak/>
              <w:t>Realizar reportes internos.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Análisis de saldos, conciliaciones bancarias, así como los resultados de los mismos a todas las áreas involucradas.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Realizar inventarios correspondientes tanto de área de almacén como del mismo equipo de oficinas y el de cómputo.</w:t>
            </w:r>
          </w:p>
          <w:p w:rsidR="00C4698A" w:rsidRPr="00C4698A" w:rsidRDefault="00C4698A" w:rsidP="00F76805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Elaboración de requisiciones y órdenes de compra.</w:t>
            </w:r>
          </w:p>
          <w:p w:rsidR="00230F36" w:rsidRPr="005B0727" w:rsidRDefault="00C4698A" w:rsidP="005B0727">
            <w:pPr>
              <w:pStyle w:val="Experienci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F243E"/>
                <w:highlight w:val="white"/>
              </w:rPr>
            </w:pPr>
            <w:r w:rsidRPr="00C4698A">
              <w:rPr>
                <w:rFonts w:ascii="Times New Roman" w:eastAsia="Times New Roman" w:hAnsi="Times New Roman" w:cs="Times New Roman"/>
                <w:color w:val="0F243E"/>
                <w:highlight w:val="white"/>
              </w:rPr>
              <w:t>Apoyo en área de liquidaciones, entrega de valores.</w:t>
            </w:r>
          </w:p>
          <w:sdt>
            <w:sdtPr>
              <w:id w:val="-1554227259"/>
              <w:placeholder>
                <w:docPart w:val="DA7B02968BA3494C9221168D6758EE91"/>
              </w:placeholder>
              <w:temporary/>
              <w:showingPlcHdr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C4698A" w:rsidP="00665F95">
            <w:pPr>
              <w:pStyle w:val="Nombredelaescuela"/>
              <w:spacing w:line="216" w:lineRule="auto"/>
            </w:pPr>
            <w:r>
              <w:t>Universidad Autónoma de chihuahua</w:t>
            </w:r>
            <w:r w:rsidRPr="00665F95">
              <w:rPr>
                <w:lang w:bidi="es-ES"/>
              </w:rPr>
              <w:t>,</w:t>
            </w:r>
            <w:r>
              <w:rPr>
                <w:lang w:bidi="es-ES"/>
              </w:rPr>
              <w:t xml:space="preserve"> Facultad de contabilidad y administración Campus Camargo </w:t>
            </w:r>
            <w:proofErr w:type="spellStart"/>
            <w:r>
              <w:rPr>
                <w:lang w:bidi="es-ES"/>
              </w:rPr>
              <w:t>Chih</w:t>
            </w:r>
            <w:proofErr w:type="spellEnd"/>
            <w:r>
              <w:rPr>
                <w:lang w:bidi="es-ES"/>
              </w:rPr>
              <w:t>.</w:t>
            </w:r>
          </w:p>
          <w:p w:rsidR="003D1B71" w:rsidRPr="00665F95" w:rsidRDefault="00F76805" w:rsidP="00F76805">
            <w:pPr>
              <w:pStyle w:val="Listaconvietas"/>
              <w:numPr>
                <w:ilvl w:val="0"/>
                <w:numId w:val="23"/>
              </w:numPr>
              <w:spacing w:line="216" w:lineRule="auto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Licenciado en administración </w:t>
            </w:r>
            <w:r w:rsidR="005B0727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 empresas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  2007-2012</w:t>
            </w:r>
          </w:p>
          <w:p w:rsidR="005B0727" w:rsidRDefault="005B0727" w:rsidP="005B0727">
            <w:pPr>
              <w:pStyle w:val="Ttulo2"/>
              <w:pBdr>
                <w:top w:val="single" w:sz="6" w:space="2" w:color="FFFFFF"/>
                <w:left w:val="single" w:sz="6" w:space="2" w:color="FFFFFF"/>
                <w:bottom w:val="single" w:sz="6" w:space="3" w:color="FFFFFF"/>
                <w:right w:val="single" w:sz="6" w:space="0" w:color="FFFFFF"/>
                <w:between w:val="nil"/>
              </w:pBdr>
            </w:pPr>
          </w:p>
          <w:p w:rsidR="005B0727" w:rsidRPr="005B0727" w:rsidRDefault="005B0727" w:rsidP="005B0727">
            <w:pPr>
              <w:pStyle w:val="Ttulo2"/>
              <w:pBdr>
                <w:top w:val="single" w:sz="6" w:space="2" w:color="FFFFFF"/>
                <w:left w:val="single" w:sz="6" w:space="2" w:color="FFFFFF"/>
                <w:bottom w:val="single" w:sz="6" w:space="3" w:color="FFFFFF"/>
                <w:right w:val="single" w:sz="6" w:space="0" w:color="FFFFFF"/>
                <w:between w:val="nil"/>
              </w:pBdr>
            </w:pPr>
            <w:r w:rsidRPr="005B0727">
              <w:t>Habilidades Y destrezas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Facilidad de palabra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Responsable.</w:t>
            </w:r>
          </w:p>
          <w:p w:rsidR="005B0727" w:rsidRPr="00B1438E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Honesta.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Amable.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Respetuosa.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 xml:space="preserve">Puntual.          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Facilidad para aprender.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Trabajo en equipo.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>Trabajo bajo presión.</w:t>
            </w:r>
          </w:p>
          <w:p w:rsidR="005B0727" w:rsidRDefault="005B0727" w:rsidP="005B0727">
            <w:pPr>
              <w:pStyle w:val="LO-normal"/>
              <w:keepNext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20"/>
              <w:ind w:right="-360"/>
              <w:rPr>
                <w:b/>
                <w:color w:val="0F243E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highlight w:val="white"/>
              </w:rPr>
              <w:t xml:space="preserve">Pro-activa.      </w:t>
            </w:r>
          </w:p>
          <w:p w:rsidR="005B0727" w:rsidRDefault="005B0727" w:rsidP="005B0727">
            <w:pPr>
              <w:pStyle w:val="Ttulo2"/>
            </w:pPr>
          </w:p>
          <w:p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BEB15A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6F42E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Delicias, </w:t>
            </w:r>
            <w:proofErr w:type="spellStart"/>
            <w:r>
              <w:rPr>
                <w:lang w:val="es-ES_tradnl"/>
              </w:rPr>
              <w:t>Chih</w:t>
            </w:r>
            <w:proofErr w:type="spellEnd"/>
            <w:r>
              <w:rPr>
                <w:lang w:val="es-ES_tradnl"/>
              </w:rPr>
              <w:t>. Calle Cumbre #1525 Frac. Cumbres del deporte</w:t>
            </w:r>
          </w:p>
          <w:p w:rsidR="003D1B71" w:rsidRPr="00CA16E3" w:rsidRDefault="003D1B71" w:rsidP="006F42E2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02BE39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6F42E2" w:rsidP="006F42E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656-287-97-07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6F2EA9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F42E2" w:rsidRDefault="006F42E2" w:rsidP="006F42E2">
            <w:pPr>
              <w:pStyle w:val="Informacin"/>
              <w:rPr>
                <w:sz w:val="18"/>
                <w:szCs w:val="18"/>
                <w:lang w:val="es-ES_tradnl"/>
              </w:rPr>
            </w:pPr>
            <w:r w:rsidRPr="006F42E2">
              <w:rPr>
                <w:sz w:val="18"/>
                <w:szCs w:val="18"/>
                <w:lang w:val="es-ES_tradnl"/>
              </w:rPr>
              <w:t>nadia_2302@hotmail.com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6F42E2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718" w:rsidRDefault="00B76718" w:rsidP="00590471">
      <w:r>
        <w:separator/>
      </w:r>
    </w:p>
  </w:endnote>
  <w:endnote w:type="continuationSeparator" w:id="0">
    <w:p w:rsidR="00B76718" w:rsidRDefault="00B767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718" w:rsidRDefault="00B76718" w:rsidP="00590471">
      <w:r>
        <w:separator/>
      </w:r>
    </w:p>
  </w:footnote>
  <w:footnote w:type="continuationSeparator" w:id="0">
    <w:p w:rsidR="00B76718" w:rsidRDefault="00B767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665F95" w:rsidRDefault="00310F17" w:rsidP="00060042">
    <w:pPr>
      <w:pStyle w:val="Textoindependiente"/>
    </w:pPr>
    <w:r w:rsidRPr="00CA16E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97F7BB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9661F1"/>
    <w:multiLevelType w:val="multilevel"/>
    <w:tmpl w:val="465A5B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2A957E4"/>
    <w:multiLevelType w:val="hybridMultilevel"/>
    <w:tmpl w:val="245C3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285D99"/>
    <w:multiLevelType w:val="multilevel"/>
    <w:tmpl w:val="17C43A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2B674724"/>
    <w:multiLevelType w:val="hybridMultilevel"/>
    <w:tmpl w:val="FFE49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8E310F7"/>
    <w:multiLevelType w:val="hybridMultilevel"/>
    <w:tmpl w:val="223EF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52F7118B"/>
    <w:multiLevelType w:val="hybridMultilevel"/>
    <w:tmpl w:val="4B86D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528AC"/>
    <w:multiLevelType w:val="hybridMultilevel"/>
    <w:tmpl w:val="37CE65B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9874D74"/>
    <w:multiLevelType w:val="hybridMultilevel"/>
    <w:tmpl w:val="D5387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778C"/>
    <w:multiLevelType w:val="hybridMultilevel"/>
    <w:tmpl w:val="1A102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23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9"/>
  </w:num>
  <w:num w:numId="17">
    <w:abstractNumId w:val="12"/>
  </w:num>
  <w:num w:numId="18">
    <w:abstractNumId w:val="14"/>
  </w:num>
  <w:num w:numId="19">
    <w:abstractNumId w:val="21"/>
  </w:num>
  <w:num w:numId="20">
    <w:abstractNumId w:val="17"/>
  </w:num>
  <w:num w:numId="21">
    <w:abstractNumId w:val="20"/>
  </w:num>
  <w:num w:numId="22">
    <w:abstractNumId w:val="13"/>
  </w:num>
  <w:num w:numId="23">
    <w:abstractNumId w:val="2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E2"/>
    <w:rsid w:val="00060042"/>
    <w:rsid w:val="0008685D"/>
    <w:rsid w:val="00090860"/>
    <w:rsid w:val="000B0C12"/>
    <w:rsid w:val="00112FD7"/>
    <w:rsid w:val="00121574"/>
    <w:rsid w:val="00150ABD"/>
    <w:rsid w:val="00173AA4"/>
    <w:rsid w:val="001946FC"/>
    <w:rsid w:val="002064A4"/>
    <w:rsid w:val="00222466"/>
    <w:rsid w:val="00230F36"/>
    <w:rsid w:val="00247254"/>
    <w:rsid w:val="0024753C"/>
    <w:rsid w:val="00251E1A"/>
    <w:rsid w:val="00275AF1"/>
    <w:rsid w:val="00276026"/>
    <w:rsid w:val="002A5ABB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07988"/>
    <w:rsid w:val="00421325"/>
    <w:rsid w:val="004310F1"/>
    <w:rsid w:val="004E158A"/>
    <w:rsid w:val="004F5250"/>
    <w:rsid w:val="00565C77"/>
    <w:rsid w:val="0056708E"/>
    <w:rsid w:val="005801E5"/>
    <w:rsid w:val="00590471"/>
    <w:rsid w:val="005B0727"/>
    <w:rsid w:val="005D01FA"/>
    <w:rsid w:val="00653E17"/>
    <w:rsid w:val="00665F95"/>
    <w:rsid w:val="00680969"/>
    <w:rsid w:val="006A08E8"/>
    <w:rsid w:val="006D1E2B"/>
    <w:rsid w:val="006D79A8"/>
    <w:rsid w:val="006E0214"/>
    <w:rsid w:val="006F42E2"/>
    <w:rsid w:val="0072353B"/>
    <w:rsid w:val="007429B3"/>
    <w:rsid w:val="007575B6"/>
    <w:rsid w:val="007721CF"/>
    <w:rsid w:val="007729B1"/>
    <w:rsid w:val="007B3C81"/>
    <w:rsid w:val="007D67CA"/>
    <w:rsid w:val="007E668F"/>
    <w:rsid w:val="007F5B63"/>
    <w:rsid w:val="00803A0A"/>
    <w:rsid w:val="00846CB9"/>
    <w:rsid w:val="008566AA"/>
    <w:rsid w:val="00894231"/>
    <w:rsid w:val="008A1E6E"/>
    <w:rsid w:val="008C024F"/>
    <w:rsid w:val="008C2CFC"/>
    <w:rsid w:val="00912DC8"/>
    <w:rsid w:val="009475DC"/>
    <w:rsid w:val="00967B93"/>
    <w:rsid w:val="009852A7"/>
    <w:rsid w:val="009A5E5A"/>
    <w:rsid w:val="009D090F"/>
    <w:rsid w:val="00A04E70"/>
    <w:rsid w:val="00A31464"/>
    <w:rsid w:val="00A31B16"/>
    <w:rsid w:val="00A33613"/>
    <w:rsid w:val="00A47A8D"/>
    <w:rsid w:val="00AB7BEB"/>
    <w:rsid w:val="00AC6C7E"/>
    <w:rsid w:val="00B1217D"/>
    <w:rsid w:val="00B216B1"/>
    <w:rsid w:val="00B4158A"/>
    <w:rsid w:val="00B4316C"/>
    <w:rsid w:val="00B54A80"/>
    <w:rsid w:val="00B6466C"/>
    <w:rsid w:val="00B76718"/>
    <w:rsid w:val="00BB1B5D"/>
    <w:rsid w:val="00BC22C7"/>
    <w:rsid w:val="00BD195A"/>
    <w:rsid w:val="00BF4A8B"/>
    <w:rsid w:val="00C07240"/>
    <w:rsid w:val="00C14078"/>
    <w:rsid w:val="00C4698A"/>
    <w:rsid w:val="00CA16E3"/>
    <w:rsid w:val="00CE1E3D"/>
    <w:rsid w:val="00D0373F"/>
    <w:rsid w:val="00D053FA"/>
    <w:rsid w:val="00DB760D"/>
    <w:rsid w:val="00DC3F0A"/>
    <w:rsid w:val="00E26AED"/>
    <w:rsid w:val="00E316A5"/>
    <w:rsid w:val="00E36022"/>
    <w:rsid w:val="00E36EC8"/>
    <w:rsid w:val="00E573BF"/>
    <w:rsid w:val="00E7054B"/>
    <w:rsid w:val="00E73AB8"/>
    <w:rsid w:val="00E80A25"/>
    <w:rsid w:val="00E90A60"/>
    <w:rsid w:val="00EC23FF"/>
    <w:rsid w:val="00ED47F7"/>
    <w:rsid w:val="00EE7E09"/>
    <w:rsid w:val="00F0223C"/>
    <w:rsid w:val="00F20161"/>
    <w:rsid w:val="00F3235D"/>
    <w:rsid w:val="00F32393"/>
    <w:rsid w:val="00F6643C"/>
    <w:rsid w:val="00F76805"/>
    <w:rsid w:val="00F878BD"/>
    <w:rsid w:val="00F93E64"/>
    <w:rsid w:val="00FA173B"/>
    <w:rsid w:val="00FD37E6"/>
    <w:rsid w:val="00FE0A1F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LO-normal">
    <w:name w:val="LO-normal"/>
    <w:rsid w:val="006F42E2"/>
    <w:pPr>
      <w:suppressAutoHyphens/>
      <w:spacing w:after="160" w:line="259" w:lineRule="auto"/>
    </w:pPr>
    <w:rPr>
      <w:rFonts w:ascii="Calibri" w:eastAsia="Calibri" w:hAnsi="Calibri" w:cs="Calibri"/>
      <w:lang w:eastAsia="zh-CN" w:bidi="hi-IN"/>
    </w:rPr>
  </w:style>
  <w:style w:type="paragraph" w:customStyle="1" w:styleId="ndice">
    <w:name w:val="Índice"/>
    <w:basedOn w:val="Normal"/>
    <w:rsid w:val="00C4698A"/>
    <w:pPr>
      <w:widowControl/>
      <w:suppressLineNumbers/>
      <w:suppressAutoHyphens/>
      <w:autoSpaceDE/>
      <w:autoSpaceDN/>
      <w:adjustRightInd/>
      <w:spacing w:after="160" w:line="259" w:lineRule="auto"/>
    </w:pPr>
    <w:rPr>
      <w:rFonts w:eastAsia="Calibri" w:cs="Lucida Sans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LO-normal">
    <w:name w:val="LO-normal"/>
    <w:rsid w:val="006F42E2"/>
    <w:pPr>
      <w:suppressAutoHyphens/>
      <w:spacing w:after="160" w:line="259" w:lineRule="auto"/>
    </w:pPr>
    <w:rPr>
      <w:rFonts w:ascii="Calibri" w:eastAsia="Calibri" w:hAnsi="Calibri" w:cs="Calibri"/>
      <w:lang w:eastAsia="zh-CN" w:bidi="hi-IN"/>
    </w:rPr>
  </w:style>
  <w:style w:type="paragraph" w:customStyle="1" w:styleId="ndice">
    <w:name w:val="Índice"/>
    <w:basedOn w:val="Normal"/>
    <w:rsid w:val="00C4698A"/>
    <w:pPr>
      <w:widowControl/>
      <w:suppressLineNumbers/>
      <w:suppressAutoHyphens/>
      <w:autoSpaceDE/>
      <w:autoSpaceDN/>
      <w:adjustRightInd/>
      <w:spacing w:after="160" w:line="259" w:lineRule="auto"/>
    </w:pPr>
    <w:rPr>
      <w:rFonts w:eastAsia="Calibri" w:cs="Lucida Sans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%20II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A7B02968BA3494C9221168D6758E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C9B4B-69E5-4F12-AE77-460480C12983}"/>
      </w:docPartPr>
      <w:docPartBody>
        <w:p w:rsidR="00200F57" w:rsidRDefault="00E9036B">
          <w:pPr>
            <w:pStyle w:val="DA7B02968BA3494C9221168D6758EE91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36B"/>
    <w:rsid w:val="00200F57"/>
    <w:rsid w:val="00A17BA5"/>
    <w:rsid w:val="00E9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49479DAA474B848FABB3F379ACA1F0">
    <w:name w:val="9249479DAA474B848FABB3F379ACA1F0"/>
  </w:style>
  <w:style w:type="paragraph" w:customStyle="1" w:styleId="DA7B02968BA3494C9221168D6758EE91">
    <w:name w:val="DA7B02968BA3494C9221168D6758EE91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49479DAA474B848FABB3F379ACA1F0">
    <w:name w:val="9249479DAA474B848FABB3F379ACA1F0"/>
  </w:style>
  <w:style w:type="paragraph" w:customStyle="1" w:styleId="DA7B02968BA3494C9221168D6758EE91">
    <w:name w:val="DA7B02968BA3494C9221168D6758EE91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E026434-A8DE-42EB-9EB2-0B23828BD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4</Pages>
  <Words>755</Words>
  <Characters>4153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2021-01-25T19:53:00Z</dcterms:created>
  <dcterms:modified xsi:type="dcterms:W3CDTF">2021-01-25T19:53:00Z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